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02F" w:rsidRDefault="00B61A72" w:rsidP="00001497">
      <w:r>
        <w:t>Circ. 547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 w:rsidR="00C32B88">
        <w:t>Verona,</w:t>
      </w:r>
      <w:r w:rsidR="00A66006">
        <w:t xml:space="preserve"> </w:t>
      </w:r>
      <w:r w:rsidR="00C35E85">
        <w:t>11 maggio</w:t>
      </w:r>
      <w:r w:rsidR="00073EDE">
        <w:t xml:space="preserve"> 2018</w:t>
      </w:r>
      <w:r w:rsidR="0080674B">
        <w:t xml:space="preserve"> </w:t>
      </w:r>
      <w:r w:rsidR="00B923A7">
        <w:t xml:space="preserve">                                                            </w:t>
      </w:r>
      <w:r w:rsidR="0080674B">
        <w:t xml:space="preserve">                    </w:t>
      </w:r>
    </w:p>
    <w:p w:rsidR="00037186" w:rsidRDefault="00037186" w:rsidP="00001497"/>
    <w:p w:rsidR="0097726A" w:rsidRDefault="0097726A" w:rsidP="00001497"/>
    <w:p w:rsidR="0097726A" w:rsidRDefault="0097726A" w:rsidP="00001497">
      <w:r>
        <w:t xml:space="preserve"> A TUTTO IL PERSONALE</w:t>
      </w:r>
    </w:p>
    <w:p w:rsidR="0097726A" w:rsidRDefault="0097726A" w:rsidP="00001497">
      <w:r>
        <w:t>AGLI STUDENTI</w:t>
      </w:r>
    </w:p>
    <w:p w:rsidR="0097726A" w:rsidRDefault="0097726A" w:rsidP="00001497">
      <w:r>
        <w:t>ALLE FAMIGLIE</w:t>
      </w:r>
    </w:p>
    <w:p w:rsidR="00C35E85" w:rsidRDefault="00C35E85" w:rsidP="00001497"/>
    <w:p w:rsidR="0097726A" w:rsidRDefault="0097726A" w:rsidP="00001497"/>
    <w:p w:rsidR="0097726A" w:rsidRDefault="0097726A" w:rsidP="00001497"/>
    <w:p w:rsidR="00C35E85" w:rsidRDefault="00C35E85" w:rsidP="00617215">
      <w:pPr>
        <w:tabs>
          <w:tab w:val="right" w:pos="9638"/>
        </w:tabs>
      </w:pPr>
      <w:r>
        <w:t>Oggetto: sospensione lezioni: 21 maggio e 2 giugno</w:t>
      </w:r>
    </w:p>
    <w:p w:rsidR="00C35E85" w:rsidRDefault="00C35E85" w:rsidP="00617215">
      <w:pPr>
        <w:tabs>
          <w:tab w:val="right" w:pos="9638"/>
        </w:tabs>
      </w:pPr>
      <w:r>
        <w:t xml:space="preserve">              </w:t>
      </w:r>
      <w:r w:rsidR="0097726A">
        <w:t xml:space="preserve"> </w:t>
      </w:r>
      <w:proofErr w:type="gramStart"/>
      <w:r w:rsidR="0097726A">
        <w:t>chiusura</w:t>
      </w:r>
      <w:proofErr w:type="gramEnd"/>
      <w:r w:rsidR="0097726A">
        <w:t xml:space="preserve"> </w:t>
      </w:r>
      <w:r>
        <w:t>ricevimenti settimanali dei genitori</w:t>
      </w:r>
    </w:p>
    <w:p w:rsidR="0097726A" w:rsidRDefault="00C35E85" w:rsidP="00617215">
      <w:pPr>
        <w:tabs>
          <w:tab w:val="right" w:pos="9638"/>
        </w:tabs>
      </w:pPr>
      <w:r>
        <w:t xml:space="preserve">               </w:t>
      </w:r>
      <w:proofErr w:type="gramStart"/>
      <w:r>
        <w:t>tirocinio</w:t>
      </w:r>
      <w:proofErr w:type="gramEnd"/>
      <w:r>
        <w:t xml:space="preserve"> ASL mese di maggio/giugno</w:t>
      </w:r>
      <w:r w:rsidR="00617215">
        <w:tab/>
      </w:r>
    </w:p>
    <w:p w:rsidR="0097726A" w:rsidRPr="00617215" w:rsidRDefault="0097726A" w:rsidP="00001497">
      <w:pPr>
        <w:rPr>
          <w:b/>
        </w:rPr>
      </w:pPr>
    </w:p>
    <w:p w:rsidR="00617215" w:rsidRDefault="00617215" w:rsidP="00001497"/>
    <w:p w:rsidR="00A66006" w:rsidRDefault="0097726A" w:rsidP="00001497">
      <w:r>
        <w:t xml:space="preserve">Si ricorda </w:t>
      </w:r>
      <w:r w:rsidR="00617215">
        <w:t>che</w:t>
      </w:r>
      <w:r w:rsidR="00C35E85">
        <w:t xml:space="preserve"> lunedì 21 maggio e sabato 2 giugno le lezioni sono sospese per la festività del Santo Patrono di Verona e per la Festa della Repubblica</w:t>
      </w:r>
      <w:r>
        <w:t xml:space="preserve">. </w:t>
      </w:r>
    </w:p>
    <w:p w:rsidR="00C35E85" w:rsidRDefault="00CA1651" w:rsidP="00001497">
      <w:r>
        <w:t>Gli uffici saranno chiusi</w:t>
      </w:r>
      <w:r w:rsidR="00C35E85">
        <w:t>.</w:t>
      </w:r>
    </w:p>
    <w:p w:rsidR="00C35E85" w:rsidRDefault="00C35E85" w:rsidP="00001497"/>
    <w:p w:rsidR="00C35E85" w:rsidRDefault="00C35E85" w:rsidP="00001497">
      <w:r>
        <w:t xml:space="preserve">Il giorno martedì 15 maggio si chiudono i ricevimenti settimanali dei genitori per il secondo </w:t>
      </w:r>
      <w:proofErr w:type="spellStart"/>
      <w:r>
        <w:t>pentamestre</w:t>
      </w:r>
      <w:proofErr w:type="spellEnd"/>
      <w:r>
        <w:t>.</w:t>
      </w:r>
    </w:p>
    <w:p w:rsidR="00C35E85" w:rsidRDefault="00C35E85" w:rsidP="00001497"/>
    <w:p w:rsidR="00073EDE" w:rsidRDefault="00C35E85" w:rsidP="00001497">
      <w:r>
        <w:t>Si ricordano i periodi di Tirocinio ASL:</w:t>
      </w:r>
    </w:p>
    <w:p w:rsidR="00C35E85" w:rsidRDefault="00C35E85" w:rsidP="00C35E85">
      <w:pPr>
        <w:numPr>
          <w:ilvl w:val="0"/>
          <w:numId w:val="15"/>
        </w:numPr>
      </w:pPr>
      <w:r>
        <w:t xml:space="preserve">Dal 16/5 al 16/6 per le classi III socio sanitario </w:t>
      </w:r>
    </w:p>
    <w:p w:rsidR="00C35E85" w:rsidRDefault="00C35E85" w:rsidP="00C35E85">
      <w:pPr>
        <w:numPr>
          <w:ilvl w:val="0"/>
          <w:numId w:val="15"/>
        </w:numPr>
      </w:pPr>
      <w:r>
        <w:t xml:space="preserve">Dal 22/5 al 16/6 per le classi IV socio sanitario, moda, servizi commerciali </w:t>
      </w:r>
    </w:p>
    <w:p w:rsidR="00271FC8" w:rsidRDefault="00271FC8" w:rsidP="00001497"/>
    <w:p w:rsidR="00617215" w:rsidRDefault="00617215" w:rsidP="00001497"/>
    <w:p w:rsidR="00271FC8" w:rsidRDefault="00A66006" w:rsidP="00001497">
      <w:r>
        <w:t>La dirigente scolastica</w:t>
      </w:r>
    </w:p>
    <w:p w:rsidR="00A66006" w:rsidRDefault="00A66006" w:rsidP="00001497">
      <w:r>
        <w:t>Prof.ssa Mariapaola Ceccato</w:t>
      </w:r>
    </w:p>
    <w:sectPr w:rsidR="00A66006" w:rsidSect="00FA25BE">
      <w:headerReference w:type="default" r:id="rId8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1C5C" w:rsidRDefault="00521C5C">
      <w:r>
        <w:separator/>
      </w:r>
    </w:p>
  </w:endnote>
  <w:endnote w:type="continuationSeparator" w:id="0">
    <w:p w:rsidR="00521C5C" w:rsidRDefault="00521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1C5C" w:rsidRDefault="00521C5C">
      <w:r>
        <w:separator/>
      </w:r>
    </w:p>
  </w:footnote>
  <w:footnote w:type="continuationSeparator" w:id="0">
    <w:p w:rsidR="00521C5C" w:rsidRDefault="00521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350F" w:rsidRDefault="00521C5C" w:rsidP="000C6B29">
    <w:pPr>
      <w:jc w:val="center"/>
      <w:outlineLvl w:val="0"/>
      <w:rPr>
        <w:i/>
        <w:iCs/>
        <w:sz w:val="32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fficeArt object" o:spid="_x0000_i1025" type="#_x0000_t75" style="width:440.25pt;height:75.75pt;visibility:visible">
          <v:imagedata r:id="rId1" o:title=""/>
        </v:shape>
      </w:pict>
    </w:r>
  </w:p>
  <w:p w:rsidR="008B2A4F" w:rsidRDefault="00521C5C" w:rsidP="000C6B29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0" type="#_x0000_t75" style="position:absolute;left:0;text-align:left;margin-left:439.4pt;margin-top:0;width:61.5pt;height:60.1pt;z-index:2" fillcolor="window">
          <v:imagedata r:id="rId2" o:title=""/>
          <w10:wrap type="square"/>
        </v:shape>
        <o:OLEObject Type="Embed" ProgID="Word.Picture.8" ShapeID="_x0000_s2050" DrawAspect="Content" ObjectID="_1587548850" r:id="rId3"/>
      </w:object>
    </w:r>
    <w:r>
      <w:pict>
        <v:shape id="_x0000_s2049" type="#_x0000_t75" style="position:absolute;left:0;text-align:left;margin-left:-22.8pt;margin-top:-.25pt;width:63pt;height:61.7pt;z-index:1">
          <v:imagedata r:id="rId4" o:title="logo grafico"/>
          <w10:wrap type="square"/>
        </v:shape>
      </w:pict>
    </w:r>
    <w:r w:rsidR="008B2A4F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8B2A4F">
        <w:rPr>
          <w:i/>
          <w:iCs/>
          <w:sz w:val="32"/>
        </w:rPr>
        <w:t>Michele Sanmicheli</w:t>
      </w:r>
    </w:smartTag>
    <w:r w:rsidR="008B2A4F">
      <w:rPr>
        <w:i/>
        <w:iCs/>
        <w:sz w:val="32"/>
      </w:rPr>
      <w:t>”</w:t>
    </w:r>
  </w:p>
  <w:p w:rsidR="008B2A4F" w:rsidRPr="00C36E78" w:rsidRDefault="008B2A4F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8B2A4F" w:rsidRPr="00C36E78" w:rsidRDefault="008B2A4F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Piazza Bernardi, 2 - cap 37129 Verona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Tel 0458003721 -  Fax </w:t>
    </w:r>
    <w:proofErr w:type="gramStart"/>
    <w:r w:rsidRPr="00031250">
      <w:rPr>
        <w:sz w:val="20"/>
        <w:szCs w:val="20"/>
      </w:rPr>
      <w:t>0458002645</w:t>
    </w:r>
    <w:r w:rsidR="00FA25BE" w:rsidRPr="00031250">
      <w:rPr>
        <w:sz w:val="20"/>
        <w:szCs w:val="20"/>
      </w:rPr>
      <w:t xml:space="preserve">  -</w:t>
    </w:r>
    <w:proofErr w:type="gramEnd"/>
    <w:r w:rsidR="00FA25BE" w:rsidRPr="00031250">
      <w:rPr>
        <w:sz w:val="20"/>
        <w:szCs w:val="20"/>
      </w:rPr>
      <w:t xml:space="preserve">  C.F. 80017760234</w:t>
    </w:r>
  </w:p>
  <w:p w:rsidR="007A30ED" w:rsidRPr="00031250" w:rsidRDefault="007A30E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8B2A4F" w:rsidRPr="00001497" w:rsidRDefault="008B2A4F" w:rsidP="00C36E78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 w:rsidR="00152B9F">
      <w:rPr>
        <w:sz w:val="20"/>
        <w:szCs w:val="20"/>
      </w:rPr>
      <w:t>.gov</w:t>
    </w:r>
    <w:r w:rsidRPr="00001497">
      <w:rPr>
        <w:sz w:val="20"/>
        <w:szCs w:val="20"/>
      </w:rPr>
      <w:t xml:space="preserve">.it </w:t>
    </w:r>
    <w:r w:rsidR="00243CAE" w:rsidRPr="00001497">
      <w:rPr>
        <w:sz w:val="20"/>
        <w:szCs w:val="20"/>
      </w:rPr>
      <w:t>–</w:t>
    </w:r>
    <w:r w:rsidRPr="00001497">
      <w:rPr>
        <w:sz w:val="20"/>
        <w:szCs w:val="20"/>
      </w:rPr>
      <w:t xml:space="preserve"> </w:t>
    </w:r>
    <w:r w:rsidR="00243CAE" w:rsidRPr="00001497">
      <w:rPr>
        <w:sz w:val="20"/>
        <w:szCs w:val="20"/>
      </w:rPr>
      <w:t>ufficio.protocollo</w:t>
    </w:r>
    <w:r w:rsidRPr="00001497">
      <w:rPr>
        <w:sz w:val="20"/>
        <w:szCs w:val="20"/>
      </w:rPr>
      <w:t>@sanmicheli</w:t>
    </w:r>
    <w:r w:rsidR="00152B9F">
      <w:rPr>
        <w:sz w:val="20"/>
        <w:szCs w:val="20"/>
      </w:rPr>
      <w:t>.gov</w:t>
    </w:r>
    <w:r w:rsidRPr="00001497">
      <w:rPr>
        <w:sz w:val="20"/>
        <w:szCs w:val="20"/>
      </w:rPr>
      <w:t xml:space="preserve">.it - </w:t>
    </w:r>
    <w:smartTag w:uri="urn:schemas-microsoft-com:office:smarttags" w:element="PersonName">
      <w:r w:rsidR="00F8094B" w:rsidRPr="00001497">
        <w:rPr>
          <w:sz w:val="20"/>
          <w:szCs w:val="20"/>
        </w:rPr>
        <w:t>vris009002@pec.sanmicheli.it</w:t>
      </w:r>
    </w:smartTag>
  </w:p>
  <w:p w:rsidR="00F8094B" w:rsidRPr="00001497" w:rsidRDefault="00F8094B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10360"/>
    <w:multiLevelType w:val="hybridMultilevel"/>
    <w:tmpl w:val="2EEC79D2"/>
    <w:lvl w:ilvl="0" w:tplc="2F0EA928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C07BD"/>
    <w:multiLevelType w:val="hybridMultilevel"/>
    <w:tmpl w:val="3B3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C7640"/>
    <w:multiLevelType w:val="hybridMultilevel"/>
    <w:tmpl w:val="A8F66FF4"/>
    <w:lvl w:ilvl="0" w:tplc="0410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0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33DA00F9"/>
    <w:multiLevelType w:val="hybridMultilevel"/>
    <w:tmpl w:val="EDC66248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B74128"/>
    <w:multiLevelType w:val="hybridMultilevel"/>
    <w:tmpl w:val="D97ADDDE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5" w15:restartNumberingAfterBreak="0">
    <w:nsid w:val="4C0A7179"/>
    <w:multiLevelType w:val="hybridMultilevel"/>
    <w:tmpl w:val="1674AF1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D090DE0"/>
    <w:multiLevelType w:val="hybridMultilevel"/>
    <w:tmpl w:val="EB24725A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CD41EA"/>
    <w:multiLevelType w:val="hybridMultilevel"/>
    <w:tmpl w:val="D5D60D62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DF4D97"/>
    <w:multiLevelType w:val="hybridMultilevel"/>
    <w:tmpl w:val="A7E209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6F6D9F"/>
    <w:multiLevelType w:val="hybridMultilevel"/>
    <w:tmpl w:val="64C8C3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63071C"/>
    <w:multiLevelType w:val="hybridMultilevel"/>
    <w:tmpl w:val="E0248590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11" w15:restartNumberingAfterBreak="0">
    <w:nsid w:val="5C1257A4"/>
    <w:multiLevelType w:val="hybridMultilevel"/>
    <w:tmpl w:val="F39EB56A"/>
    <w:lvl w:ilvl="0" w:tplc="174C0F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4268BF"/>
    <w:multiLevelType w:val="hybridMultilevel"/>
    <w:tmpl w:val="8CB20966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BC0237"/>
    <w:multiLevelType w:val="hybridMultilevel"/>
    <w:tmpl w:val="5C6AA1AA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95160D"/>
    <w:multiLevelType w:val="hybridMultilevel"/>
    <w:tmpl w:val="497682E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6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2"/>
  </w:num>
  <w:num w:numId="11">
    <w:abstractNumId w:val="14"/>
  </w:num>
  <w:num w:numId="12">
    <w:abstractNumId w:val="7"/>
  </w:num>
  <w:num w:numId="13">
    <w:abstractNumId w:val="13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3CAE"/>
    <w:rsid w:val="00001497"/>
    <w:rsid w:val="00015045"/>
    <w:rsid w:val="00026607"/>
    <w:rsid w:val="00031250"/>
    <w:rsid w:val="00037186"/>
    <w:rsid w:val="00057C89"/>
    <w:rsid w:val="00073EDE"/>
    <w:rsid w:val="0008560A"/>
    <w:rsid w:val="00090144"/>
    <w:rsid w:val="000A4802"/>
    <w:rsid w:val="000B5C7B"/>
    <w:rsid w:val="000C6B29"/>
    <w:rsid w:val="000C76CE"/>
    <w:rsid w:val="000C7DD9"/>
    <w:rsid w:val="000F52E7"/>
    <w:rsid w:val="00105AF5"/>
    <w:rsid w:val="00115A8B"/>
    <w:rsid w:val="0013350F"/>
    <w:rsid w:val="0014259C"/>
    <w:rsid w:val="00152B9F"/>
    <w:rsid w:val="00156BE4"/>
    <w:rsid w:val="00165710"/>
    <w:rsid w:val="00174A19"/>
    <w:rsid w:val="001947B2"/>
    <w:rsid w:val="00197FBE"/>
    <w:rsid w:val="001A22EC"/>
    <w:rsid w:val="001A3134"/>
    <w:rsid w:val="001C49F7"/>
    <w:rsid w:val="001E2725"/>
    <w:rsid w:val="0020254A"/>
    <w:rsid w:val="00230024"/>
    <w:rsid w:val="00243CAE"/>
    <w:rsid w:val="00245505"/>
    <w:rsid w:val="00254463"/>
    <w:rsid w:val="00271FC8"/>
    <w:rsid w:val="002A5D8A"/>
    <w:rsid w:val="002A71A7"/>
    <w:rsid w:val="002B262C"/>
    <w:rsid w:val="002F2857"/>
    <w:rsid w:val="002F3638"/>
    <w:rsid w:val="00301D44"/>
    <w:rsid w:val="00324827"/>
    <w:rsid w:val="00342DBF"/>
    <w:rsid w:val="003502BD"/>
    <w:rsid w:val="0035753B"/>
    <w:rsid w:val="003C532D"/>
    <w:rsid w:val="003D105C"/>
    <w:rsid w:val="003E155E"/>
    <w:rsid w:val="003E26E7"/>
    <w:rsid w:val="004101ED"/>
    <w:rsid w:val="0041542F"/>
    <w:rsid w:val="0042537E"/>
    <w:rsid w:val="004260BA"/>
    <w:rsid w:val="004352FE"/>
    <w:rsid w:val="00460956"/>
    <w:rsid w:val="00465921"/>
    <w:rsid w:val="00473225"/>
    <w:rsid w:val="0047704C"/>
    <w:rsid w:val="004A5FDB"/>
    <w:rsid w:val="004B1176"/>
    <w:rsid w:val="004B38E7"/>
    <w:rsid w:val="004C72DB"/>
    <w:rsid w:val="005122C3"/>
    <w:rsid w:val="00513A17"/>
    <w:rsid w:val="00521C5C"/>
    <w:rsid w:val="00523FE0"/>
    <w:rsid w:val="00530536"/>
    <w:rsid w:val="00574E7A"/>
    <w:rsid w:val="0058367F"/>
    <w:rsid w:val="00590412"/>
    <w:rsid w:val="005949A1"/>
    <w:rsid w:val="005F2299"/>
    <w:rsid w:val="0060007B"/>
    <w:rsid w:val="00617215"/>
    <w:rsid w:val="00643E4A"/>
    <w:rsid w:val="006515B5"/>
    <w:rsid w:val="006566B5"/>
    <w:rsid w:val="006663D9"/>
    <w:rsid w:val="00677CD8"/>
    <w:rsid w:val="00681F84"/>
    <w:rsid w:val="006B63D0"/>
    <w:rsid w:val="006C5C90"/>
    <w:rsid w:val="0070088E"/>
    <w:rsid w:val="00701B65"/>
    <w:rsid w:val="00742052"/>
    <w:rsid w:val="00742B15"/>
    <w:rsid w:val="00742D0E"/>
    <w:rsid w:val="00745409"/>
    <w:rsid w:val="007528E7"/>
    <w:rsid w:val="00790EB1"/>
    <w:rsid w:val="007A30ED"/>
    <w:rsid w:val="0080674B"/>
    <w:rsid w:val="00811072"/>
    <w:rsid w:val="00812063"/>
    <w:rsid w:val="00831C6B"/>
    <w:rsid w:val="00837532"/>
    <w:rsid w:val="00850069"/>
    <w:rsid w:val="0085662D"/>
    <w:rsid w:val="008839DF"/>
    <w:rsid w:val="00891824"/>
    <w:rsid w:val="008A33A6"/>
    <w:rsid w:val="008B2A4F"/>
    <w:rsid w:val="008C39B2"/>
    <w:rsid w:val="008C6461"/>
    <w:rsid w:val="008E02B4"/>
    <w:rsid w:val="008E13CA"/>
    <w:rsid w:val="00940E20"/>
    <w:rsid w:val="0097726A"/>
    <w:rsid w:val="009857CC"/>
    <w:rsid w:val="009A1F63"/>
    <w:rsid w:val="009C0243"/>
    <w:rsid w:val="009D417B"/>
    <w:rsid w:val="009D42A6"/>
    <w:rsid w:val="009D5BDC"/>
    <w:rsid w:val="009F5D32"/>
    <w:rsid w:val="00A25C6F"/>
    <w:rsid w:val="00A34FB1"/>
    <w:rsid w:val="00A47FA9"/>
    <w:rsid w:val="00A56071"/>
    <w:rsid w:val="00A66006"/>
    <w:rsid w:val="00A755A3"/>
    <w:rsid w:val="00B07DF5"/>
    <w:rsid w:val="00B23936"/>
    <w:rsid w:val="00B31A3D"/>
    <w:rsid w:val="00B61A72"/>
    <w:rsid w:val="00B82979"/>
    <w:rsid w:val="00B923A7"/>
    <w:rsid w:val="00BC5564"/>
    <w:rsid w:val="00BE518F"/>
    <w:rsid w:val="00BE73DA"/>
    <w:rsid w:val="00C32B88"/>
    <w:rsid w:val="00C3456C"/>
    <w:rsid w:val="00C35E85"/>
    <w:rsid w:val="00C36E78"/>
    <w:rsid w:val="00C54D6D"/>
    <w:rsid w:val="00C65E7C"/>
    <w:rsid w:val="00C735E0"/>
    <w:rsid w:val="00C860C2"/>
    <w:rsid w:val="00CA1651"/>
    <w:rsid w:val="00CB0B02"/>
    <w:rsid w:val="00CC014D"/>
    <w:rsid w:val="00CF6276"/>
    <w:rsid w:val="00D10444"/>
    <w:rsid w:val="00D2495B"/>
    <w:rsid w:val="00D2625C"/>
    <w:rsid w:val="00D3702F"/>
    <w:rsid w:val="00D52D06"/>
    <w:rsid w:val="00D82150"/>
    <w:rsid w:val="00D95170"/>
    <w:rsid w:val="00DC7E72"/>
    <w:rsid w:val="00DF5F10"/>
    <w:rsid w:val="00E02CAC"/>
    <w:rsid w:val="00E469BE"/>
    <w:rsid w:val="00E60B08"/>
    <w:rsid w:val="00EA7249"/>
    <w:rsid w:val="00EE6359"/>
    <w:rsid w:val="00EF5ABC"/>
    <w:rsid w:val="00F0442C"/>
    <w:rsid w:val="00F1376C"/>
    <w:rsid w:val="00F408D7"/>
    <w:rsid w:val="00F60153"/>
    <w:rsid w:val="00F66DCF"/>
    <w:rsid w:val="00F8094B"/>
    <w:rsid w:val="00F93CB0"/>
    <w:rsid w:val="00FA25BE"/>
    <w:rsid w:val="00FE07A8"/>
    <w:rsid w:val="00FE4E98"/>
    <w:rsid w:val="00FF3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54063203-1AC0-4875-ADFE-53EE96CAD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74E7A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5949A1"/>
    <w:pPr>
      <w:keepNext/>
      <w:outlineLvl w:val="0"/>
    </w:pPr>
    <w:rPr>
      <w:szCs w:val="20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5949A1"/>
    <w:pPr>
      <w:keepNext/>
      <w:jc w:val="center"/>
      <w:outlineLvl w:val="2"/>
    </w:pPr>
    <w:rPr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Mappadocumento">
    <w:name w:val="Document Map"/>
    <w:basedOn w:val="Normale"/>
    <w:semiHidden/>
    <w:rsid w:val="00230024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llegamentoipertestuale">
    <w:name w:val="Hyperlink"/>
    <w:rsid w:val="00F66DCF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0C6B2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C6B2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D3702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1947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semiHidden/>
    <w:rsid w:val="00574E7A"/>
    <w:rPr>
      <w:sz w:val="20"/>
      <w:szCs w:val="20"/>
    </w:rPr>
  </w:style>
  <w:style w:type="character" w:styleId="Rimandonotaapidipagina">
    <w:name w:val="footnote reference"/>
    <w:semiHidden/>
    <w:rsid w:val="00574E7A"/>
    <w:rPr>
      <w:vertAlign w:val="superscript"/>
    </w:rPr>
  </w:style>
  <w:style w:type="character" w:customStyle="1" w:styleId="Titolo1Carattere">
    <w:name w:val="Titolo 1 Carattere"/>
    <w:link w:val="Titolo1"/>
    <w:rsid w:val="005949A1"/>
    <w:rPr>
      <w:sz w:val="24"/>
    </w:rPr>
  </w:style>
  <w:style w:type="character" w:customStyle="1" w:styleId="Titolo3Carattere">
    <w:name w:val="Titolo 3 Carattere"/>
    <w:link w:val="Titolo3"/>
    <w:semiHidden/>
    <w:rsid w:val="005949A1"/>
    <w:rPr>
      <w:sz w:val="24"/>
    </w:rPr>
  </w:style>
  <w:style w:type="character" w:customStyle="1" w:styleId="IntestazioneCarattere">
    <w:name w:val="Intestazione Carattere"/>
    <w:link w:val="Intestazione"/>
    <w:rsid w:val="005949A1"/>
    <w:rPr>
      <w:sz w:val="24"/>
      <w:szCs w:val="24"/>
    </w:rPr>
  </w:style>
  <w:style w:type="paragraph" w:customStyle="1" w:styleId="Default">
    <w:name w:val="Default"/>
    <w:rsid w:val="00271FC8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2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etto\Desktop\carta%20intestata%20Sanmicheli%202011%202012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DAED77-4399-48BB-86BE-7B3A7315F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Sanmicheli 2011 2012</Template>
  <TotalTime>0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subject/>
  <dc:creator>pellegatta</dc:creator>
  <cp:keywords/>
  <dc:description/>
  <cp:lastModifiedBy>giancarlo ceradini</cp:lastModifiedBy>
  <cp:revision>3</cp:revision>
  <cp:lastPrinted>2013-04-15T07:57:00Z</cp:lastPrinted>
  <dcterms:created xsi:type="dcterms:W3CDTF">2018-05-11T11:00:00Z</dcterms:created>
  <dcterms:modified xsi:type="dcterms:W3CDTF">2018-05-11T11:01:00Z</dcterms:modified>
</cp:coreProperties>
</file>