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94B" w:rsidRPr="00731287" w:rsidRDefault="00FA25BE" w:rsidP="00BB5F03">
      <w:pPr>
        <w:rPr>
          <w:sz w:val="22"/>
          <w:szCs w:val="22"/>
        </w:rPr>
      </w:pPr>
      <w:r w:rsidRPr="00731287">
        <w:rPr>
          <w:sz w:val="22"/>
          <w:szCs w:val="22"/>
        </w:rPr>
        <w:t xml:space="preserve">Verona, </w:t>
      </w:r>
      <w:r w:rsidR="00964524">
        <w:rPr>
          <w:sz w:val="22"/>
          <w:szCs w:val="22"/>
        </w:rPr>
        <w:t>30</w:t>
      </w:r>
      <w:r w:rsidR="00EF6826">
        <w:rPr>
          <w:sz w:val="22"/>
          <w:szCs w:val="22"/>
        </w:rPr>
        <w:t xml:space="preserve"> </w:t>
      </w:r>
      <w:r w:rsidR="00240515" w:rsidRPr="00731287">
        <w:rPr>
          <w:sz w:val="22"/>
          <w:szCs w:val="22"/>
        </w:rPr>
        <w:t>agosto 201</w:t>
      </w:r>
      <w:r w:rsidR="00581B66">
        <w:rPr>
          <w:sz w:val="22"/>
          <w:szCs w:val="22"/>
        </w:rPr>
        <w:t>8</w:t>
      </w:r>
      <w:r w:rsidR="00BB5F03">
        <w:rPr>
          <w:sz w:val="22"/>
          <w:szCs w:val="22"/>
        </w:rPr>
        <w:t xml:space="preserve">                                                                                       </w:t>
      </w:r>
      <w:r w:rsidR="00461188">
        <w:rPr>
          <w:sz w:val="22"/>
          <w:szCs w:val="22"/>
        </w:rPr>
        <w:t>Circ. 611</w:t>
      </w:r>
      <w:bookmarkStart w:id="0" w:name="_GoBack"/>
      <w:bookmarkEnd w:id="0"/>
    </w:p>
    <w:p w:rsidR="00BB5F03" w:rsidRDefault="00BB5F03" w:rsidP="00FA25BE">
      <w:pPr>
        <w:rPr>
          <w:b/>
        </w:rPr>
      </w:pPr>
    </w:p>
    <w:p w:rsidR="00BB5F03" w:rsidRDefault="00BB5F03" w:rsidP="00FA25BE">
      <w:pPr>
        <w:rPr>
          <w:b/>
        </w:rPr>
      </w:pPr>
    </w:p>
    <w:p w:rsidR="00131246" w:rsidRPr="00EF6826" w:rsidRDefault="00131246" w:rsidP="00FA25BE">
      <w:pPr>
        <w:rPr>
          <w:b/>
        </w:rPr>
      </w:pPr>
      <w:r w:rsidRPr="00EF6826">
        <w:rPr>
          <w:b/>
        </w:rPr>
        <w:t>A TUTTI I DOCENTI</w:t>
      </w:r>
    </w:p>
    <w:p w:rsidR="00131246" w:rsidRPr="00EF6826" w:rsidRDefault="00131246" w:rsidP="00FA25BE">
      <w:pPr>
        <w:rPr>
          <w:b/>
        </w:rPr>
      </w:pPr>
      <w:r w:rsidRPr="00EF6826">
        <w:rPr>
          <w:b/>
        </w:rPr>
        <w:t>AL PERSONALE ATA</w:t>
      </w:r>
    </w:p>
    <w:p w:rsidR="00131246" w:rsidRPr="00EF6826" w:rsidRDefault="00131246" w:rsidP="00FA25BE">
      <w:pPr>
        <w:rPr>
          <w:b/>
        </w:rPr>
      </w:pPr>
      <w:r w:rsidRPr="00EF6826">
        <w:rPr>
          <w:b/>
        </w:rPr>
        <w:t>AGLI ATTI</w:t>
      </w:r>
    </w:p>
    <w:p w:rsidR="00131246" w:rsidRPr="00EF6826" w:rsidRDefault="00131246" w:rsidP="00FA25BE"/>
    <w:p w:rsidR="00131246" w:rsidRPr="00EF6826" w:rsidRDefault="00131246" w:rsidP="00FA25BE">
      <w:r w:rsidRPr="00EF6826">
        <w:t xml:space="preserve">Oggetto: </w:t>
      </w:r>
      <w:r w:rsidRPr="00EF6826">
        <w:rPr>
          <w:b/>
        </w:rPr>
        <w:t>convocazione del collegio dei docenti</w:t>
      </w:r>
      <w:r w:rsidR="008E20C7" w:rsidRPr="00EF6826">
        <w:rPr>
          <w:b/>
        </w:rPr>
        <w:t xml:space="preserve">; </w:t>
      </w:r>
      <w:r w:rsidR="00F2400A" w:rsidRPr="00F2400A">
        <w:rPr>
          <w:b/>
        </w:rPr>
        <w:t>presa servizio</w:t>
      </w:r>
      <w:r w:rsidR="00F2400A">
        <w:rPr>
          <w:b/>
        </w:rPr>
        <w:t xml:space="preserve">; </w:t>
      </w:r>
      <w:r w:rsidR="00EF6826">
        <w:rPr>
          <w:b/>
        </w:rPr>
        <w:t>i</w:t>
      </w:r>
      <w:r w:rsidR="008E20C7" w:rsidRPr="00EF6826">
        <w:rPr>
          <w:b/>
        </w:rPr>
        <w:t>nformazioni utili e norme di comportamento per il personale docente</w:t>
      </w:r>
    </w:p>
    <w:p w:rsidR="00131246" w:rsidRDefault="00131246" w:rsidP="00FA25BE"/>
    <w:p w:rsidR="00F2400A" w:rsidRDefault="00F2400A" w:rsidP="00F2400A">
      <w:pPr>
        <w:jc w:val="center"/>
      </w:pPr>
      <w:r w:rsidRPr="00FA5897">
        <w:t>COLLEGIO DOCENTI</w:t>
      </w:r>
    </w:p>
    <w:p w:rsidR="00581B66" w:rsidRDefault="00581B66" w:rsidP="00F2400A">
      <w:pPr>
        <w:jc w:val="center"/>
      </w:pPr>
    </w:p>
    <w:p w:rsidR="00131246" w:rsidRDefault="00131246" w:rsidP="00FA25BE">
      <w:r w:rsidRPr="00EF6826">
        <w:t xml:space="preserve">Con la presente si convoca il collegio dei docenti in data </w:t>
      </w:r>
      <w:r w:rsidR="000C69C4">
        <w:t>martedì 4</w:t>
      </w:r>
      <w:r w:rsidR="00581B66">
        <w:t xml:space="preserve"> settembre 2018</w:t>
      </w:r>
      <w:r w:rsidRPr="00EF6826">
        <w:t xml:space="preserve"> dalle ore </w:t>
      </w:r>
      <w:r w:rsidR="000C69C4">
        <w:t>8.30</w:t>
      </w:r>
      <w:r w:rsidR="00935A02" w:rsidRPr="00EF6826">
        <w:t xml:space="preserve"> </w:t>
      </w:r>
      <w:r w:rsidR="000C69C4">
        <w:t>alle ore 10.30</w:t>
      </w:r>
      <w:r w:rsidR="00F2400A">
        <w:t xml:space="preserve"> presso l’aula magna dell’Istituto Giorgi,</w:t>
      </w:r>
      <w:r w:rsidRPr="00EF6826">
        <w:t xml:space="preserve"> con il seguente ordine del giorno:</w:t>
      </w:r>
    </w:p>
    <w:p w:rsidR="00581B66" w:rsidRPr="00EF6826" w:rsidRDefault="00581B66" w:rsidP="00FA25BE"/>
    <w:p w:rsidR="00131246" w:rsidRPr="00EF6826" w:rsidRDefault="00EF6826" w:rsidP="00131246">
      <w:pPr>
        <w:numPr>
          <w:ilvl w:val="0"/>
          <w:numId w:val="4"/>
        </w:numPr>
      </w:pPr>
      <w:r w:rsidRPr="00EF6826">
        <w:t>L</w:t>
      </w:r>
      <w:r w:rsidR="00131246" w:rsidRPr="00EF6826">
        <w:t>ettura e approvazione del verbal</w:t>
      </w:r>
      <w:r w:rsidR="00C4524F" w:rsidRPr="00EF6826">
        <w:t>e della seduta precedente (</w:t>
      </w:r>
      <w:r w:rsidR="00131246" w:rsidRPr="00EF6826">
        <w:t>allegato 1);</w:t>
      </w:r>
    </w:p>
    <w:p w:rsidR="00240515" w:rsidRPr="00EF6826" w:rsidRDefault="00EF6826" w:rsidP="00131246">
      <w:pPr>
        <w:numPr>
          <w:ilvl w:val="0"/>
          <w:numId w:val="4"/>
        </w:numPr>
      </w:pPr>
      <w:r w:rsidRPr="00EF6826">
        <w:t>D</w:t>
      </w:r>
      <w:r w:rsidR="00240515" w:rsidRPr="00EF6826">
        <w:t xml:space="preserve">esignazione </w:t>
      </w:r>
      <w:r w:rsidR="00E57862">
        <w:t>Staff e collabo</w:t>
      </w:r>
      <w:r w:rsidR="00240515" w:rsidRPr="00EF6826">
        <w:t>ratori</w:t>
      </w:r>
      <w:r w:rsidR="00E57862">
        <w:t xml:space="preserve"> della Dirigenza; </w:t>
      </w:r>
    </w:p>
    <w:p w:rsidR="008D47D0" w:rsidRDefault="00EF6826" w:rsidP="00131246">
      <w:pPr>
        <w:numPr>
          <w:ilvl w:val="0"/>
          <w:numId w:val="4"/>
        </w:numPr>
      </w:pPr>
      <w:r w:rsidRPr="00EF6826">
        <w:t xml:space="preserve">Delibera per </w:t>
      </w:r>
      <w:r w:rsidR="00240515" w:rsidRPr="00EF6826">
        <w:t>scansione dell’anno scolastico:</w:t>
      </w:r>
      <w:r w:rsidR="008D47D0" w:rsidRPr="00EF6826">
        <w:t xml:space="preserve"> </w:t>
      </w:r>
      <w:proofErr w:type="spellStart"/>
      <w:r w:rsidR="008D47D0" w:rsidRPr="00EF6826">
        <w:t>trimestre+pentamest</w:t>
      </w:r>
      <w:r w:rsidR="00172045">
        <w:t>re</w:t>
      </w:r>
      <w:proofErr w:type="spellEnd"/>
      <w:r w:rsidR="00172045">
        <w:t xml:space="preserve">; 2 quadrimestri; 3 </w:t>
      </w:r>
      <w:r w:rsidR="00172045" w:rsidRPr="00792A9F">
        <w:t>trimestri;</w:t>
      </w:r>
    </w:p>
    <w:p w:rsidR="00FD0147" w:rsidRPr="00E57862" w:rsidRDefault="00FD0147" w:rsidP="00131246">
      <w:pPr>
        <w:numPr>
          <w:ilvl w:val="0"/>
          <w:numId w:val="4"/>
        </w:numPr>
      </w:pPr>
      <w:r w:rsidRPr="00E57862">
        <w:t>Delibera iscrizione per la terza volta eventualmente sopraggiunte dopo giugno;</w:t>
      </w:r>
      <w:r w:rsidR="00BB482F" w:rsidRPr="00E57862">
        <w:t xml:space="preserve"> </w:t>
      </w:r>
    </w:p>
    <w:p w:rsidR="00581B66" w:rsidRDefault="00172045" w:rsidP="00F71804">
      <w:pPr>
        <w:numPr>
          <w:ilvl w:val="0"/>
          <w:numId w:val="4"/>
        </w:numPr>
      </w:pPr>
      <w:r w:rsidRPr="00792A9F">
        <w:t xml:space="preserve">Calendario scolastico: l’argomento è di pertinenza del Consiglio di Istituto, si rende comunque noto il calendario varato dalla Regione Veneto </w:t>
      </w:r>
    </w:p>
    <w:p w:rsidR="00ED1AC9" w:rsidRPr="00EF6826" w:rsidRDefault="00EF6826" w:rsidP="00F71804">
      <w:pPr>
        <w:numPr>
          <w:ilvl w:val="0"/>
          <w:numId w:val="4"/>
        </w:numPr>
      </w:pPr>
      <w:r w:rsidRPr="00EF6826">
        <w:t>A</w:t>
      </w:r>
      <w:r w:rsidR="00ED1AC9" w:rsidRPr="00EF6826">
        <w:t>ccoglienza classi prime</w:t>
      </w:r>
      <w:r w:rsidR="00792A9F">
        <w:t xml:space="preserve"> (vedi circolare);</w:t>
      </w:r>
    </w:p>
    <w:p w:rsidR="00131246" w:rsidRPr="00EF6826" w:rsidRDefault="00EF6826" w:rsidP="00131246">
      <w:pPr>
        <w:numPr>
          <w:ilvl w:val="0"/>
          <w:numId w:val="4"/>
        </w:numPr>
      </w:pPr>
      <w:r w:rsidRPr="00EF6826">
        <w:t>E</w:t>
      </w:r>
      <w:r w:rsidR="00C4524F" w:rsidRPr="00EF6826">
        <w:t>sami integrativi e di idoneità cal</w:t>
      </w:r>
      <w:r w:rsidR="005F0C9C" w:rsidRPr="00EF6826">
        <w:t>endari degli impegni (vedi circolare</w:t>
      </w:r>
      <w:r w:rsidR="00C4524F" w:rsidRPr="00EF6826">
        <w:t>);</w:t>
      </w:r>
    </w:p>
    <w:p w:rsidR="00F2400A" w:rsidRDefault="00EF6826" w:rsidP="00DE4C28">
      <w:pPr>
        <w:numPr>
          <w:ilvl w:val="0"/>
          <w:numId w:val="4"/>
        </w:numPr>
      </w:pPr>
      <w:r w:rsidRPr="00EF6826">
        <w:t>S</w:t>
      </w:r>
      <w:r w:rsidR="008D47D0" w:rsidRPr="00EF6826">
        <w:t>edi e assegnazione classi</w:t>
      </w:r>
      <w:r w:rsidR="00581B66">
        <w:t>: è previsto che gli indirizzi</w:t>
      </w:r>
      <w:r w:rsidR="006D530D">
        <w:t xml:space="preserve"> servizi commerciali </w:t>
      </w:r>
      <w:r w:rsidR="00581B66">
        <w:t>e moda saranno dislocate principalmente in</w:t>
      </w:r>
      <w:r w:rsidR="006D530D">
        <w:t xml:space="preserve"> sede centrale, ciò potrà comportare la necessità di rotazioni delle aule o un massiccio utilizzo dell’aula multiuso. Pertanto tutti coloro che volessero impiegare l’aula multiuso </w:t>
      </w:r>
      <w:r w:rsidR="00581B66">
        <w:t>per altr</w:t>
      </w:r>
      <w:r w:rsidR="00C044E3">
        <w:t xml:space="preserve">i scopi (incontri con esperti, conferenze, attività pluriclasse…) DOVRANNO PRENOTARE L’AULA nei giorni e negli orari in cui risultasse libera. </w:t>
      </w:r>
    </w:p>
    <w:p w:rsidR="008D47D0" w:rsidRDefault="00BB482F" w:rsidP="00DE4C28">
      <w:pPr>
        <w:numPr>
          <w:ilvl w:val="0"/>
          <w:numId w:val="4"/>
        </w:numPr>
      </w:pPr>
      <w:r>
        <w:t xml:space="preserve">Delibera </w:t>
      </w:r>
      <w:r w:rsidR="00EF6826" w:rsidRPr="00EF6826">
        <w:t xml:space="preserve">di </w:t>
      </w:r>
      <w:r w:rsidR="008D47D0" w:rsidRPr="00EF6826">
        <w:t>adesione alla rete “Tantetinte” e all’associazione “</w:t>
      </w:r>
      <w:proofErr w:type="spellStart"/>
      <w:r w:rsidR="008D47D0" w:rsidRPr="00EF6826">
        <w:t>Cestim</w:t>
      </w:r>
      <w:proofErr w:type="spellEnd"/>
      <w:proofErr w:type="gramStart"/>
      <w:r w:rsidR="008D47D0" w:rsidRPr="00EF6826">
        <w:t>”</w:t>
      </w:r>
      <w:r w:rsidR="00EF6826" w:rsidRPr="00EF6826">
        <w:t xml:space="preserve"> </w:t>
      </w:r>
      <w:r w:rsidR="00581B66">
        <w:t>,</w:t>
      </w:r>
      <w:proofErr w:type="gramEnd"/>
      <w:r w:rsidR="00581B66">
        <w:t xml:space="preserve"> Rete nazionale Servizi Commerciali e Rete nazio</w:t>
      </w:r>
      <w:r w:rsidR="00964524">
        <w:t xml:space="preserve">nale dei Servizi Socio-Sanitari, Centro Sportivo Studentesco; </w:t>
      </w:r>
    </w:p>
    <w:p w:rsidR="00BB482F" w:rsidRPr="00EF6826" w:rsidRDefault="00BB482F" w:rsidP="00DE4C28">
      <w:pPr>
        <w:numPr>
          <w:ilvl w:val="0"/>
          <w:numId w:val="4"/>
        </w:numPr>
      </w:pPr>
      <w:r>
        <w:t>Delibera aperta per la partecipazione a: bandi, gare, concorsi e progetti;</w:t>
      </w:r>
    </w:p>
    <w:p w:rsidR="00731287" w:rsidRDefault="00EF6826" w:rsidP="00131246">
      <w:pPr>
        <w:numPr>
          <w:ilvl w:val="0"/>
          <w:numId w:val="4"/>
        </w:numPr>
      </w:pPr>
      <w:r w:rsidRPr="00EF6826">
        <w:t xml:space="preserve">Delibera di </w:t>
      </w:r>
      <w:r w:rsidR="00731287" w:rsidRPr="00EF6826">
        <w:t xml:space="preserve">adesione </w:t>
      </w:r>
      <w:r w:rsidR="00731287" w:rsidRPr="00E57862">
        <w:t xml:space="preserve">alla </w:t>
      </w:r>
      <w:r w:rsidR="00B75328" w:rsidRPr="00E57862">
        <w:t xml:space="preserve">rete </w:t>
      </w:r>
      <w:proofErr w:type="spellStart"/>
      <w:r w:rsidR="00B75328" w:rsidRPr="00E57862">
        <w:t>Si</w:t>
      </w:r>
      <w:r w:rsidR="00731287" w:rsidRPr="00E57862">
        <w:t>rv</w:t>
      </w:r>
      <w:r w:rsidR="00B75328" w:rsidRPr="00E57862">
        <w:t>e</w:t>
      </w:r>
      <w:r w:rsidR="00731287" w:rsidRPr="00E57862">
        <w:t>s</w:t>
      </w:r>
      <w:proofErr w:type="spellEnd"/>
      <w:r w:rsidR="00731287" w:rsidRPr="00E57862">
        <w:t xml:space="preserve"> (sicurezza)</w:t>
      </w:r>
      <w:r w:rsidRPr="00EF6826">
        <w:t xml:space="preserve"> </w:t>
      </w:r>
    </w:p>
    <w:p w:rsidR="00964524" w:rsidRDefault="00964524" w:rsidP="00964524">
      <w:pPr>
        <w:numPr>
          <w:ilvl w:val="0"/>
          <w:numId w:val="4"/>
        </w:numPr>
      </w:pPr>
      <w:r>
        <w:t xml:space="preserve">Nomina referente </w:t>
      </w:r>
      <w:proofErr w:type="spellStart"/>
      <w:r>
        <w:t>cyberbullismo</w:t>
      </w:r>
      <w:proofErr w:type="spellEnd"/>
      <w:r>
        <w:t>;</w:t>
      </w:r>
    </w:p>
    <w:p w:rsidR="00792A9F" w:rsidRDefault="00792A9F" w:rsidP="00131246">
      <w:pPr>
        <w:numPr>
          <w:ilvl w:val="0"/>
          <w:numId w:val="4"/>
        </w:numPr>
      </w:pPr>
      <w:r>
        <w:t>Delibera: “I docenti che svolgono attività di vigilanza degli studenti che non si avvalgono dell’IRC e svolgono attività di studio autonomo, NON partecipano ai relativi consigli di classe e scrutini”</w:t>
      </w:r>
    </w:p>
    <w:p w:rsidR="00BB482F" w:rsidRPr="00EF6826" w:rsidRDefault="00BB482F" w:rsidP="00131246">
      <w:pPr>
        <w:numPr>
          <w:ilvl w:val="0"/>
          <w:numId w:val="4"/>
        </w:numPr>
      </w:pPr>
      <w:r>
        <w:t xml:space="preserve">Impiego dei docenti di potenziamento e partecipazione </w:t>
      </w:r>
      <w:proofErr w:type="spellStart"/>
      <w:r>
        <w:t>CdC</w:t>
      </w:r>
      <w:proofErr w:type="spellEnd"/>
      <w:r>
        <w:t>,</w:t>
      </w:r>
    </w:p>
    <w:p w:rsidR="007648DD" w:rsidRPr="00EF6826" w:rsidRDefault="00172045" w:rsidP="007648DD">
      <w:pPr>
        <w:numPr>
          <w:ilvl w:val="0"/>
          <w:numId w:val="4"/>
        </w:numPr>
      </w:pPr>
      <w:r>
        <w:lastRenderedPageBreak/>
        <w:t>ASL: impegno per gli studenti delle classi QUINTE dei servizi commerciali e del corso moda</w:t>
      </w:r>
      <w:r w:rsidR="00792A9F">
        <w:t xml:space="preserve"> </w:t>
      </w:r>
      <w:r w:rsidR="00581B66">
        <w:t xml:space="preserve">e socio sanitario </w:t>
      </w:r>
      <w:r w:rsidR="00792A9F">
        <w:t>(interviene la prof.ssa Marazzi)</w:t>
      </w:r>
    </w:p>
    <w:p w:rsidR="00C4524F" w:rsidRPr="00EF6826" w:rsidRDefault="00EF6826" w:rsidP="005F0C9C">
      <w:pPr>
        <w:numPr>
          <w:ilvl w:val="0"/>
          <w:numId w:val="4"/>
        </w:numPr>
      </w:pPr>
      <w:r w:rsidRPr="00EF6826">
        <w:t>V</w:t>
      </w:r>
      <w:r w:rsidR="00C4524F" w:rsidRPr="00EF6826">
        <w:t>arie ed eventuali</w:t>
      </w:r>
      <w:r w:rsidR="008D47D0" w:rsidRPr="00EF6826">
        <w:t>:</w:t>
      </w:r>
    </w:p>
    <w:p w:rsidR="008D47D0" w:rsidRPr="00EF6826" w:rsidRDefault="00C044E3" w:rsidP="008D47D0">
      <w:pPr>
        <w:numPr>
          <w:ilvl w:val="1"/>
          <w:numId w:val="4"/>
        </w:numPr>
      </w:pPr>
      <w:proofErr w:type="gramStart"/>
      <w:r>
        <w:t>giustificazione</w:t>
      </w:r>
      <w:proofErr w:type="gramEnd"/>
      <w:r w:rsidR="008D47D0" w:rsidRPr="00EF6826">
        <w:t xml:space="preserve"> ritardi e assenze studenti</w:t>
      </w:r>
      <w:r>
        <w:t>: si veda il regolamento di istituto e la sintesi riportata sul libretto personale;</w:t>
      </w:r>
    </w:p>
    <w:p w:rsidR="00A54BA9" w:rsidRPr="00EF6826" w:rsidRDefault="00A54BA9" w:rsidP="008D47D0">
      <w:pPr>
        <w:numPr>
          <w:ilvl w:val="1"/>
          <w:numId w:val="4"/>
        </w:numPr>
      </w:pPr>
      <w:proofErr w:type="gramStart"/>
      <w:r w:rsidRPr="00EF6826">
        <w:t>studenti</w:t>
      </w:r>
      <w:proofErr w:type="gramEnd"/>
      <w:r w:rsidRPr="00EF6826">
        <w:t xml:space="preserve"> che non si avvalgono dell’IRC</w:t>
      </w:r>
      <w:r w:rsidR="00C044E3">
        <w:t xml:space="preserve"> non appena possibile saranno comunicati i gruppi-classe degli studenti che NON si avvalgono dell’IRC per chiedere la disponibilità dei docenti a svolgere la loro sorveglianza negli orari previsti;</w:t>
      </w:r>
    </w:p>
    <w:p w:rsidR="008D47D0" w:rsidRPr="00EF6826" w:rsidRDefault="008D47D0" w:rsidP="008D47D0">
      <w:pPr>
        <w:numPr>
          <w:ilvl w:val="1"/>
          <w:numId w:val="4"/>
        </w:numPr>
      </w:pPr>
      <w:proofErr w:type="gramStart"/>
      <w:r w:rsidRPr="00EF6826">
        <w:t>account</w:t>
      </w:r>
      <w:proofErr w:type="gramEnd"/>
      <w:r w:rsidRPr="00EF6826">
        <w:t xml:space="preserve"> di posta elettronica e uso del registro elettronico</w:t>
      </w:r>
      <w:r w:rsidR="00581B66">
        <w:t xml:space="preserve"> </w:t>
      </w:r>
      <w:proofErr w:type="spellStart"/>
      <w:r w:rsidR="00581B66">
        <w:t>Mastercom</w:t>
      </w:r>
      <w:proofErr w:type="spellEnd"/>
      <w:r w:rsidRPr="00EF6826">
        <w:t xml:space="preserve"> in sede e in succursale</w:t>
      </w:r>
      <w:r w:rsidR="00C044E3">
        <w:t>: i docenti della commissione PNSD e  gli assistenti tecnici comunicheranno con apposita circolare la loro disponibilità a svolgere incontri informativi sull’uso del registro elettronico;</w:t>
      </w:r>
    </w:p>
    <w:p w:rsidR="00581B66" w:rsidRPr="00581B66" w:rsidRDefault="00F3653F" w:rsidP="00581B66">
      <w:pPr>
        <w:numPr>
          <w:ilvl w:val="1"/>
          <w:numId w:val="4"/>
        </w:numPr>
        <w:rPr>
          <w:b/>
          <w:u w:val="single"/>
        </w:rPr>
      </w:pPr>
      <w:proofErr w:type="gramStart"/>
      <w:r w:rsidRPr="00EF6826">
        <w:t>iniziative</w:t>
      </w:r>
      <w:proofErr w:type="gramEnd"/>
      <w:r w:rsidR="00C044E3">
        <w:t xml:space="preserve"> </w:t>
      </w:r>
      <w:r w:rsidRPr="00EF6826">
        <w:t>varie</w:t>
      </w:r>
      <w:r w:rsidR="00C044E3">
        <w:t>: tutti i docenti che volessero attivare progetti, commissioni, gruppi di lavoro sono tenuti a compilare il modulo di progettazione reperibile on-line, preventivando con cura il numero delle persone da coinvolgere e le spese che dovranno essere sostenute.</w:t>
      </w:r>
    </w:p>
    <w:p w:rsidR="00C044E3" w:rsidRPr="00C044E3" w:rsidRDefault="00C044E3" w:rsidP="00C044E3">
      <w:pPr>
        <w:ind w:left="1440"/>
        <w:rPr>
          <w:b/>
          <w:u w:val="single"/>
        </w:rPr>
      </w:pPr>
    </w:p>
    <w:p w:rsidR="00C4524F" w:rsidRPr="00C044E3" w:rsidRDefault="00C4524F" w:rsidP="00C044E3">
      <w:pPr>
        <w:rPr>
          <w:b/>
          <w:u w:val="single"/>
        </w:rPr>
      </w:pPr>
      <w:r w:rsidRPr="00C044E3">
        <w:rPr>
          <w:b/>
          <w:u w:val="single"/>
        </w:rPr>
        <w:t xml:space="preserve">Si </w:t>
      </w:r>
      <w:r w:rsidR="00B4449B" w:rsidRPr="00C044E3">
        <w:rPr>
          <w:b/>
          <w:u w:val="single"/>
        </w:rPr>
        <w:t xml:space="preserve">rimanda al sito della scuola per il reperimento dei moduli relativi all’avvio dell’anno </w:t>
      </w:r>
      <w:proofErr w:type="gramStart"/>
      <w:r w:rsidR="00B4449B" w:rsidRPr="00C044E3">
        <w:rPr>
          <w:b/>
          <w:u w:val="single"/>
        </w:rPr>
        <w:t>scolastico  alla</w:t>
      </w:r>
      <w:proofErr w:type="gramEnd"/>
      <w:r w:rsidR="00B4449B" w:rsidRPr="00C044E3">
        <w:rPr>
          <w:b/>
          <w:u w:val="single"/>
        </w:rPr>
        <w:t xml:space="preserve"> voce ADEMPIMENTI DI INIZIO ANNO:</w:t>
      </w:r>
    </w:p>
    <w:p w:rsidR="00C4524F" w:rsidRPr="00EF6826" w:rsidRDefault="00C4524F" w:rsidP="00C4524F">
      <w:pPr>
        <w:numPr>
          <w:ilvl w:val="1"/>
          <w:numId w:val="4"/>
        </w:numPr>
      </w:pPr>
      <w:proofErr w:type="gramStart"/>
      <w:r w:rsidRPr="00EF6826">
        <w:t>candidatura</w:t>
      </w:r>
      <w:proofErr w:type="gramEnd"/>
      <w:r w:rsidRPr="00EF6826">
        <w:t xml:space="preserve"> per le Funzioni Strumentali per l’Offerta Formativa (FSOF) questi moduli vanno compilati solo dai docenti che intendono candidarsi per le FSOF già approvate ossia: Intercultura; Benessere e Salute; Disabilità e DSA; Orientamento; Corsi </w:t>
      </w:r>
      <w:proofErr w:type="spellStart"/>
      <w:r w:rsidRPr="00EF6826">
        <w:t>IeFP</w:t>
      </w:r>
      <w:proofErr w:type="spellEnd"/>
      <w:r w:rsidRPr="00EF6826">
        <w:t>, è opportuno allegare al modulo e a corredo della propria candidatura, il proprio curriculum specie nel caso in cui vi fossero più candidature sulla stessa funzione;</w:t>
      </w:r>
      <w:r w:rsidR="00D11DE3" w:rsidRPr="00EF6826">
        <w:t xml:space="preserve"> </w:t>
      </w:r>
    </w:p>
    <w:p w:rsidR="00E40256" w:rsidRPr="00EF6826" w:rsidRDefault="00E40256" w:rsidP="00C4524F">
      <w:pPr>
        <w:numPr>
          <w:ilvl w:val="1"/>
          <w:numId w:val="4"/>
        </w:numPr>
      </w:pPr>
      <w:proofErr w:type="gramStart"/>
      <w:r w:rsidRPr="00EF6826">
        <w:t>disponibilità</w:t>
      </w:r>
      <w:proofErr w:type="gramEnd"/>
      <w:r w:rsidRPr="00EF6826">
        <w:t xml:space="preserve"> ad operare in una o più commissioni operanti nella scuola;</w:t>
      </w:r>
      <w:r w:rsidR="00D11DE3" w:rsidRPr="00EF6826">
        <w:t xml:space="preserve"> </w:t>
      </w:r>
    </w:p>
    <w:p w:rsidR="00C4524F" w:rsidRPr="00EF6826" w:rsidRDefault="00DC0AF3" w:rsidP="00C4524F">
      <w:pPr>
        <w:numPr>
          <w:ilvl w:val="1"/>
          <w:numId w:val="4"/>
        </w:numPr>
      </w:pPr>
      <w:proofErr w:type="gramStart"/>
      <w:r w:rsidRPr="00EF6826">
        <w:t>richiesta</w:t>
      </w:r>
      <w:proofErr w:type="gramEnd"/>
      <w:r w:rsidRPr="00EF6826">
        <w:t xml:space="preserve"> di giorno libero</w:t>
      </w:r>
      <w:r w:rsidR="00ED5A92" w:rsidRPr="00EF6826">
        <w:t xml:space="preserve"> per coloro che non lo avessero ancora compilato</w:t>
      </w:r>
      <w:r w:rsidR="00B4449B" w:rsidRPr="00EF6826">
        <w:t>;</w:t>
      </w:r>
    </w:p>
    <w:p w:rsidR="001E00BF" w:rsidRPr="00EF6826" w:rsidRDefault="00C4524F" w:rsidP="001E00BF">
      <w:pPr>
        <w:numPr>
          <w:ilvl w:val="1"/>
          <w:numId w:val="4"/>
        </w:numPr>
      </w:pPr>
      <w:proofErr w:type="gramStart"/>
      <w:r w:rsidRPr="00EF6826">
        <w:t>disponibilità</w:t>
      </w:r>
      <w:proofErr w:type="gramEnd"/>
      <w:r w:rsidRPr="00EF6826">
        <w:t xml:space="preserve"> allo svolgimento di ore eccedenti pe</w:t>
      </w:r>
      <w:r w:rsidR="001E00BF" w:rsidRPr="00EF6826">
        <w:t>r sostituire i colle</w:t>
      </w:r>
      <w:r w:rsidR="00B4449B" w:rsidRPr="00EF6826">
        <w:t>ghi assenti;</w:t>
      </w:r>
      <w:r w:rsidR="001E00BF" w:rsidRPr="00EF6826">
        <w:t xml:space="preserve"> </w:t>
      </w:r>
    </w:p>
    <w:p w:rsidR="00034FDC" w:rsidRPr="00EF6826" w:rsidRDefault="00034FDC" w:rsidP="00034FDC">
      <w:pPr>
        <w:numPr>
          <w:ilvl w:val="1"/>
          <w:numId w:val="4"/>
        </w:numPr>
      </w:pPr>
      <w:r w:rsidRPr="00EF6826">
        <w:t xml:space="preserve">disponibilità ad effettuare corsi IDEI: ricordo che non si svolgeranno corsi IDEI </w:t>
      </w:r>
      <w:proofErr w:type="gramStart"/>
      <w:r w:rsidRPr="00EF6826">
        <w:t>durante</w:t>
      </w:r>
      <w:proofErr w:type="gramEnd"/>
      <w:r w:rsidRPr="00EF6826">
        <w:t xml:space="preserve"> l’anno scolastico vista la carenza dei fondi a disposizione, tuttavia ad inizio d’anno scolastico si organizzano corsi per gli studenti che a seguito di esami integrativi o di idoneità avessero effettuato il pas</w:t>
      </w:r>
      <w:r w:rsidR="0035097A">
        <w:t>saggio da altro ordine di studi</w:t>
      </w:r>
      <w:r w:rsidRPr="00EF6826">
        <w:t xml:space="preserve">; </w:t>
      </w:r>
      <w:r w:rsidR="00B4449B" w:rsidRPr="00EF6826">
        <w:t xml:space="preserve">la dichiarata disponibilità ad effettuare i corsi NON è l’autorizzazione a svolgerli, </w:t>
      </w:r>
      <w:r w:rsidR="005D5F0F" w:rsidRPr="00EF6826">
        <w:t>per la quale va compilato un apposito modulo che deve essere firmato dalla dirigente: con ciò autorizza lo svolgimento delle ore e il loro pagamento;</w:t>
      </w:r>
    </w:p>
    <w:p w:rsidR="005D5F0F" w:rsidRPr="00EF6826" w:rsidRDefault="00C4524F" w:rsidP="00C4524F">
      <w:pPr>
        <w:numPr>
          <w:ilvl w:val="1"/>
          <w:numId w:val="4"/>
        </w:numPr>
      </w:pPr>
      <w:proofErr w:type="gramStart"/>
      <w:r w:rsidRPr="00EF6826">
        <w:t>disponibilità</w:t>
      </w:r>
      <w:proofErr w:type="gramEnd"/>
      <w:r w:rsidRPr="00EF6826">
        <w:t xml:space="preserve"> ad effettuare sportelli help: </w:t>
      </w:r>
      <w:r w:rsidR="00E40256" w:rsidRPr="00EF6826">
        <w:t xml:space="preserve">i docenti interessati potranno dichiarare la loro disponibilità e concordare di volta in volta con gli studenti le modalità (il giorno, l’ora…) di svolgimento degli sportelli stessi; </w:t>
      </w:r>
      <w:r w:rsidR="005D5F0F" w:rsidRPr="00EF6826">
        <w:t xml:space="preserve">la dichiarata disponibilità ad effettuare gli sportelli NON è l’autorizzazione a svolgerli, per la quale va compilato </w:t>
      </w:r>
      <w:r w:rsidR="005D5F0F" w:rsidRPr="00EF6826">
        <w:lastRenderedPageBreak/>
        <w:t xml:space="preserve">un apposito modulo che deve essere firmato dalla dirigente: con ciò autorizza lo svolgimento delle ore e il loro pagamento; </w:t>
      </w:r>
    </w:p>
    <w:p w:rsidR="00B4449B" w:rsidRDefault="005D5F0F" w:rsidP="00EF6826">
      <w:pPr>
        <w:numPr>
          <w:ilvl w:val="1"/>
          <w:numId w:val="4"/>
        </w:numPr>
      </w:pPr>
      <w:proofErr w:type="gramStart"/>
      <w:r w:rsidRPr="00EF6826">
        <w:t>la</w:t>
      </w:r>
      <w:proofErr w:type="gramEnd"/>
      <w:r w:rsidRPr="00EF6826">
        <w:t xml:space="preserve"> </w:t>
      </w:r>
      <w:r w:rsidR="003C07D1" w:rsidRPr="00EF6826">
        <w:t>disponibilità alla sorveglianza degli studenti che non si avvalgono dell’IRC: la disponibilità al momento è necessariamente generica, sarà successivamente verificata con le persone interessate quando si disporrà dell’orario e dell’elenco completo degli studenti che non si avvalgono dell’IRC;</w:t>
      </w:r>
      <w:r w:rsidR="00D11DE3" w:rsidRPr="00EF6826">
        <w:t xml:space="preserve"> </w:t>
      </w:r>
    </w:p>
    <w:p w:rsidR="00E40256" w:rsidRPr="00EF6826" w:rsidRDefault="00E40256" w:rsidP="00E40256">
      <w:r w:rsidRPr="00EF6826">
        <w:t>Si ricorda che è opportuno che tutte le richieste, le comunicazioni, che si intend</w:t>
      </w:r>
      <w:r w:rsidR="00F2400A">
        <w:t>ono portare all’attenzione del</w:t>
      </w:r>
      <w:r w:rsidRPr="00EF6826">
        <w:t xml:space="preserve"> dirigente, siano consegnate (se necessario anche in busta chiusa) all’Ufficio Protocollo. </w:t>
      </w:r>
    </w:p>
    <w:p w:rsidR="00E40256" w:rsidRPr="00EF6826" w:rsidRDefault="00E40256" w:rsidP="00E40256">
      <w:r w:rsidRPr="00EF6826">
        <w:t xml:space="preserve">Si ricorda altresì al personale tutto che avesse necessità di </w:t>
      </w:r>
      <w:r w:rsidR="00B4449B" w:rsidRPr="00EF6826">
        <w:t>incontrare</w:t>
      </w:r>
      <w:r w:rsidR="00F2400A">
        <w:t xml:space="preserve"> il</w:t>
      </w:r>
      <w:r w:rsidRPr="00EF6826">
        <w:t xml:space="preserve"> dirigente</w:t>
      </w:r>
      <w:r w:rsidR="00B4449B" w:rsidRPr="00EF6826">
        <w:t>,</w:t>
      </w:r>
      <w:r w:rsidRPr="00EF6826">
        <w:t xml:space="preserve"> che è consigliabile prendere appuntamento scrivendo all’indirizzo: </w:t>
      </w:r>
      <w:hyperlink r:id="rId7" w:history="1">
        <w:r w:rsidR="00ED5A92" w:rsidRPr="00EF6826">
          <w:rPr>
            <w:rStyle w:val="Collegamentoipertestuale"/>
          </w:rPr>
          <w:t>dirigente.scolastica@sanmicheli.gov.it</w:t>
        </w:r>
      </w:hyperlink>
      <w:r w:rsidRPr="00EF6826">
        <w:t xml:space="preserve"> </w:t>
      </w:r>
    </w:p>
    <w:p w:rsidR="00E40256" w:rsidRPr="00EF6826" w:rsidRDefault="00E40256" w:rsidP="00E40256">
      <w:r w:rsidRPr="00EF6826">
        <w:t>Solo quando giungerà dall’UST l’autorizzazione ad assegnare al personale interno gli spezzoni residui, uguali o inferiori a 6 ore, sarà fatta una specifica circolare con la precisazione dei criteri di assegnazione dei medesimi.</w:t>
      </w:r>
    </w:p>
    <w:p w:rsidR="00731287" w:rsidRDefault="00731287" w:rsidP="003C1834"/>
    <w:p w:rsidR="00F2400A" w:rsidRPr="00964524" w:rsidRDefault="00F2400A" w:rsidP="00074874">
      <w:pPr>
        <w:jc w:val="center"/>
      </w:pPr>
      <w:r w:rsidRPr="00964524">
        <w:t>PRESA DI SERVIZIO</w:t>
      </w:r>
    </w:p>
    <w:p w:rsidR="00F2400A" w:rsidRPr="00964524" w:rsidRDefault="00F2400A" w:rsidP="003C1834">
      <w:r w:rsidRPr="00964524">
        <w:t>Tutto il personale docente ed ATA trasferito, utilizzato, con assegnazione provvisoria, neo-immesso in ruolo, DEVE prendere ser</w:t>
      </w:r>
      <w:r w:rsidR="00C06298" w:rsidRPr="00964524">
        <w:t>vizio il giorno 1 settembre 2018</w:t>
      </w:r>
      <w:r w:rsidRPr="00964524">
        <w:t xml:space="preserve"> presentandosi in segreteria a partire dalle ore 8.00.</w:t>
      </w:r>
    </w:p>
    <w:p w:rsidR="00F2400A" w:rsidRPr="00964524" w:rsidRDefault="00F2400A" w:rsidP="003C1834">
      <w:r w:rsidRPr="00964524">
        <w:t xml:space="preserve">A tutti i docenti sarà fornito un account che consentirà l’utilizzo del registro </w:t>
      </w:r>
      <w:proofErr w:type="spellStart"/>
      <w:r w:rsidRPr="00964524">
        <w:t>Mastercom</w:t>
      </w:r>
      <w:proofErr w:type="spellEnd"/>
      <w:r w:rsidRPr="00964524">
        <w:t xml:space="preserve">, del servizio di posta elettronica </w:t>
      </w:r>
      <w:r w:rsidR="00074874" w:rsidRPr="00964524">
        <w:t>e l’accesso all’area riservata del sito in cui vengono pubblicate tutte le comunicazioni rivolte al personale.</w:t>
      </w:r>
    </w:p>
    <w:p w:rsidR="00074874" w:rsidRPr="00964524" w:rsidRDefault="00074874" w:rsidP="003C1834"/>
    <w:p w:rsidR="00074874" w:rsidRPr="00964524" w:rsidRDefault="00074874" w:rsidP="00074874">
      <w:pPr>
        <w:jc w:val="center"/>
      </w:pPr>
      <w:r w:rsidRPr="00964524">
        <w:t>CALENDARIO ANNUALE DEGLI IMPEGNI</w:t>
      </w:r>
    </w:p>
    <w:p w:rsidR="00074874" w:rsidRPr="00964524" w:rsidRDefault="00074874" w:rsidP="00074874">
      <w:pPr>
        <w:jc w:val="center"/>
      </w:pPr>
      <w:r w:rsidRPr="00964524">
        <w:t>INFORMAZIONI UTILI AL COMPORTAMENTO DEI DOCENTI</w:t>
      </w:r>
    </w:p>
    <w:p w:rsidR="00074874" w:rsidRDefault="00074874" w:rsidP="003C1834">
      <w:r w:rsidRPr="00964524">
        <w:t>Si pubblica il calendario degli impegni del mese di settembre e, al più presto sarà reso noto il calendario annuale degli impegni. Sono fin d’ora disponibili le norme di comportamento a cui i docenti si devono attenere e che si trovano in calce al</w:t>
      </w:r>
      <w:r>
        <w:t xml:space="preserve"> calendario mensile/annuale. In particolare si richiama l’attenzione dei docenti che operino su più scuole o abbiano un numero consistente di classi affinché compilino il piano annuale delle 40 ore per i consigli di classe e delle 40 ore per i coordinamenti di materia e per i collegi docenti.</w:t>
      </w:r>
    </w:p>
    <w:p w:rsidR="00074874" w:rsidRDefault="00074874" w:rsidP="003C1834">
      <w:r>
        <w:t xml:space="preserve">Ogni comunicazione che non sia inoltrata tramite la modulistica on-line deve essere inviata all’ </w:t>
      </w:r>
      <w:hyperlink r:id="rId8" w:history="1">
        <w:r w:rsidRPr="00A50B8F">
          <w:rPr>
            <w:rStyle w:val="Collegamentoipertestuale"/>
          </w:rPr>
          <w:t>ufficio.protocollo@sanmicheli.gov.it</w:t>
        </w:r>
      </w:hyperlink>
      <w:r>
        <w:t xml:space="preserve">    </w:t>
      </w:r>
    </w:p>
    <w:p w:rsidR="00074874" w:rsidRDefault="00074874" w:rsidP="003C1834"/>
    <w:p w:rsidR="00074874" w:rsidRDefault="00074874" w:rsidP="003C1834"/>
    <w:p w:rsidR="00ED5A92" w:rsidRPr="00731287" w:rsidRDefault="00E57862" w:rsidP="003C1834">
      <w:pPr>
        <w:rPr>
          <w:sz w:val="22"/>
          <w:szCs w:val="22"/>
        </w:rPr>
      </w:pPr>
      <w:r>
        <w:t>La DS Mariapaola Ceccato</w:t>
      </w:r>
    </w:p>
    <w:sectPr w:rsidR="00ED5A92" w:rsidRPr="00731287" w:rsidSect="00FA25BE">
      <w:headerReference w:type="default" r:id="rId9"/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1796" w:rsidRDefault="00B31796">
      <w:r>
        <w:separator/>
      </w:r>
    </w:p>
  </w:endnote>
  <w:endnote w:type="continuationSeparator" w:id="0">
    <w:p w:rsidR="00B31796" w:rsidRDefault="00B31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1796" w:rsidRDefault="00B31796">
      <w:r>
        <w:separator/>
      </w:r>
    </w:p>
  </w:footnote>
  <w:footnote w:type="continuationSeparator" w:id="0">
    <w:p w:rsidR="00B31796" w:rsidRDefault="00B317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2D7A" w:rsidRDefault="00C32D7A" w:rsidP="00C32D7A">
    <w:pPr>
      <w:pStyle w:val="Corpotesto"/>
      <w:ind w:left="630"/>
      <w:rPr>
        <w:rFonts w:ascii="Times New Roman"/>
        <w:sz w:val="20"/>
      </w:rPr>
    </w:pPr>
    <w:r>
      <w:rPr>
        <w:rFonts w:ascii="Times New Roman"/>
        <w:noProof/>
        <w:sz w:val="20"/>
        <w:lang w:val="it-IT"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jpeg" o:spid="_x0000_i1025" type="#_x0000_t75" style="width:428.25pt;height:75pt;visibility:visible">
          <v:imagedata r:id="rId1" o:title=""/>
        </v:shape>
      </w:pict>
    </w:r>
  </w:p>
  <w:p w:rsidR="00C32D7A" w:rsidRDefault="00C32D7A" w:rsidP="00C32D7A">
    <w:pPr>
      <w:pStyle w:val="Corpotesto"/>
      <w:spacing w:before="6"/>
      <w:rPr>
        <w:rFonts w:ascii="Times New Roman"/>
        <w:sz w:val="11"/>
      </w:rPr>
    </w:pPr>
  </w:p>
  <w:p w:rsidR="00C32D7A" w:rsidRDefault="00C32D7A" w:rsidP="00C32D7A">
    <w:pPr>
      <w:pStyle w:val="Corpotesto"/>
      <w:rPr>
        <w:rFonts w:ascii="Arial"/>
        <w:sz w:val="20"/>
        <w:lang w:val="it-IT"/>
      </w:rPr>
    </w:pPr>
  </w:p>
  <w:p w:rsidR="008B2A4F" w:rsidRDefault="008B2A4F" w:rsidP="000C6B29">
    <w:pPr>
      <w:jc w:val="center"/>
      <w:outlineLvl w:val="0"/>
      <w:rPr>
        <w:i/>
        <w:iCs/>
        <w:sz w:val="32"/>
      </w:rPr>
    </w:pPr>
    <w:r>
      <w:rPr>
        <w:noProof/>
      </w:rPr>
      <w:object w:dxaOrig="0" w:dyaOrig="0">
        <v:shape id="_x0000_s2050" type="#_x0000_t75" style="position:absolute;left:0;text-align:left;margin-left:439.4pt;margin-top:0;width:61.5pt;height:60.1pt;z-index:2" fillcolor="window">
          <v:imagedata r:id="rId2" o:title=""/>
          <w10:wrap type="square"/>
        </v:shape>
        <o:OLEObject Type="Embed" ProgID="Word.Picture.8" ShapeID="_x0000_s2050" DrawAspect="Content" ObjectID="_1597212110" r:id="rId3"/>
      </w:object>
    </w:r>
    <w:r>
      <w:pict>
        <v:shape id="_x0000_s2049" type="#_x0000_t75" style="position:absolute;left:0;text-align:left;margin-left:-22.8pt;margin-top:-.25pt;width:63pt;height:61.7pt;z-index:1">
          <v:imagedata r:id="rId4" o:title="logo grafico"/>
          <w10:wrap type="square"/>
        </v:shape>
      </w:pict>
    </w:r>
    <w:r>
      <w:rPr>
        <w:i/>
        <w:iCs/>
        <w:sz w:val="32"/>
      </w:rPr>
      <w:t>Istituto Istruzione Superiore “</w:t>
    </w:r>
    <w:smartTag w:uri="urn:schemas-microsoft-com:office:smarttags" w:element="PersonName">
      <w:smartTagPr>
        <w:attr w:name="ProductID" w:val="Michele Sanmicheli"/>
      </w:smartTagPr>
      <w:r>
        <w:rPr>
          <w:i/>
          <w:iCs/>
          <w:sz w:val="32"/>
        </w:rPr>
        <w:t>Michele Sanmicheli</w:t>
      </w:r>
    </w:smartTag>
    <w:r>
      <w:rPr>
        <w:i/>
        <w:iCs/>
        <w:sz w:val="32"/>
      </w:rPr>
      <w:t>”</w:t>
    </w:r>
  </w:p>
  <w:p w:rsidR="008B2A4F" w:rsidRPr="00C36E78" w:rsidRDefault="008B2A4F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8B2A4F" w:rsidRPr="00C36E78" w:rsidRDefault="008B2A4F" w:rsidP="005F0C9C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8B2A4F" w:rsidRPr="00031250" w:rsidRDefault="008B2A4F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>Piazza Bernardi, 2 - cap 37129 Verona</w:t>
    </w:r>
  </w:p>
  <w:p w:rsidR="008B2A4F" w:rsidRPr="00031250" w:rsidRDefault="008B2A4F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Tel 0458003721 -  Fax </w:t>
    </w:r>
    <w:proofErr w:type="gramStart"/>
    <w:r w:rsidRPr="00031250">
      <w:rPr>
        <w:sz w:val="20"/>
        <w:szCs w:val="20"/>
      </w:rPr>
      <w:t>0458002645</w:t>
    </w:r>
    <w:r w:rsidR="00FA25BE" w:rsidRPr="00031250">
      <w:rPr>
        <w:sz w:val="20"/>
        <w:szCs w:val="20"/>
      </w:rPr>
      <w:t xml:space="preserve">  -</w:t>
    </w:r>
    <w:proofErr w:type="gramEnd"/>
    <w:r w:rsidR="00FA25BE" w:rsidRPr="00031250">
      <w:rPr>
        <w:sz w:val="20"/>
        <w:szCs w:val="20"/>
      </w:rPr>
      <w:t xml:space="preserve">  C.F. 80017760234</w:t>
    </w:r>
  </w:p>
  <w:p w:rsidR="007A30ED" w:rsidRPr="00031250" w:rsidRDefault="007A30ED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8B2A4F" w:rsidRPr="00935A02" w:rsidRDefault="008B2A4F" w:rsidP="00C36E78">
    <w:pPr>
      <w:jc w:val="center"/>
      <w:rPr>
        <w:sz w:val="20"/>
        <w:szCs w:val="20"/>
      </w:rPr>
    </w:pPr>
    <w:r w:rsidRPr="00935A02">
      <w:rPr>
        <w:sz w:val="20"/>
        <w:szCs w:val="20"/>
      </w:rPr>
      <w:t>www.sanmicheli</w:t>
    </w:r>
    <w:r w:rsidR="005F0C9C">
      <w:rPr>
        <w:sz w:val="20"/>
        <w:szCs w:val="20"/>
      </w:rPr>
      <w:t>.gov</w:t>
    </w:r>
    <w:r w:rsidRPr="00935A02">
      <w:rPr>
        <w:sz w:val="20"/>
        <w:szCs w:val="20"/>
      </w:rPr>
      <w:t xml:space="preserve">.it </w:t>
    </w:r>
    <w:r w:rsidR="00A74FBA" w:rsidRPr="00935A02">
      <w:rPr>
        <w:sz w:val="20"/>
        <w:szCs w:val="20"/>
      </w:rPr>
      <w:t>–</w:t>
    </w:r>
    <w:r w:rsidRPr="00935A02">
      <w:rPr>
        <w:sz w:val="20"/>
        <w:szCs w:val="20"/>
      </w:rPr>
      <w:t xml:space="preserve"> </w:t>
    </w:r>
    <w:r w:rsidR="00A74FBA" w:rsidRPr="00935A02">
      <w:rPr>
        <w:sz w:val="20"/>
        <w:szCs w:val="20"/>
      </w:rPr>
      <w:t>ufficio.protocollo@sanmicheli</w:t>
    </w:r>
    <w:r w:rsidR="005F0C9C">
      <w:rPr>
        <w:sz w:val="20"/>
        <w:szCs w:val="20"/>
      </w:rPr>
      <w:t>.gov</w:t>
    </w:r>
    <w:r w:rsidRPr="00935A02">
      <w:rPr>
        <w:sz w:val="20"/>
        <w:szCs w:val="20"/>
      </w:rPr>
      <w:t xml:space="preserve">.it - </w:t>
    </w:r>
    <w:smartTag w:uri="urn:schemas-microsoft-com:office:smarttags" w:element="PersonName">
      <w:r w:rsidR="00F8094B" w:rsidRPr="00935A02">
        <w:rPr>
          <w:sz w:val="20"/>
          <w:szCs w:val="20"/>
        </w:rPr>
        <w:t>vris009002@pec.sanmicheli.it</w:t>
      </w:r>
    </w:smartTag>
  </w:p>
  <w:p w:rsidR="00F8094B" w:rsidRPr="00935A02" w:rsidRDefault="00F8094B" w:rsidP="00C36E78">
    <w:pPr>
      <w:jc w:val="center"/>
      <w:rPr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826FA5"/>
    <w:multiLevelType w:val="hybridMultilevel"/>
    <w:tmpl w:val="A3C8B5FE"/>
    <w:lvl w:ilvl="0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41140F"/>
    <w:multiLevelType w:val="hybridMultilevel"/>
    <w:tmpl w:val="ADAE96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2EA62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9D90112"/>
    <w:multiLevelType w:val="hybridMultilevel"/>
    <w:tmpl w:val="7CE49DA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B74128"/>
    <w:multiLevelType w:val="hybridMultilevel"/>
    <w:tmpl w:val="D97ADDDE"/>
    <w:lvl w:ilvl="0" w:tplc="0410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4" w15:restartNumberingAfterBreak="0">
    <w:nsid w:val="586F6D9F"/>
    <w:multiLevelType w:val="hybridMultilevel"/>
    <w:tmpl w:val="64C8C33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63071C"/>
    <w:multiLevelType w:val="hybridMultilevel"/>
    <w:tmpl w:val="E0248590"/>
    <w:lvl w:ilvl="0" w:tplc="0410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0800"/>
        </w:tabs>
        <w:ind w:left="108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520"/>
        </w:tabs>
        <w:ind w:left="115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240"/>
        </w:tabs>
        <w:ind w:left="12240" w:hanging="360"/>
      </w:pPr>
      <w:rPr>
        <w:rFonts w:ascii="Wingdings" w:hAnsi="Wingdings" w:hint="default"/>
      </w:rPr>
    </w:lvl>
  </w:abstractNum>
  <w:abstractNum w:abstractNumId="6" w15:restartNumberingAfterBreak="0">
    <w:nsid w:val="5B947E35"/>
    <w:multiLevelType w:val="hybridMultilevel"/>
    <w:tmpl w:val="24C267F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1246"/>
    <w:rsid w:val="00031250"/>
    <w:rsid w:val="00034FDC"/>
    <w:rsid w:val="00041731"/>
    <w:rsid w:val="00074874"/>
    <w:rsid w:val="000A468E"/>
    <w:rsid w:val="000C69C4"/>
    <w:rsid w:val="000C6B29"/>
    <w:rsid w:val="000F0C6A"/>
    <w:rsid w:val="00131246"/>
    <w:rsid w:val="0014259C"/>
    <w:rsid w:val="00142CF3"/>
    <w:rsid w:val="001619EB"/>
    <w:rsid w:val="00164D36"/>
    <w:rsid w:val="00165710"/>
    <w:rsid w:val="00172045"/>
    <w:rsid w:val="001A22EC"/>
    <w:rsid w:val="001B08CD"/>
    <w:rsid w:val="001E00BF"/>
    <w:rsid w:val="00230024"/>
    <w:rsid w:val="00232DE3"/>
    <w:rsid w:val="00240515"/>
    <w:rsid w:val="00254D3F"/>
    <w:rsid w:val="00266B61"/>
    <w:rsid w:val="00284876"/>
    <w:rsid w:val="002B262C"/>
    <w:rsid w:val="002B3910"/>
    <w:rsid w:val="002F5974"/>
    <w:rsid w:val="003066B9"/>
    <w:rsid w:val="00311153"/>
    <w:rsid w:val="0035097A"/>
    <w:rsid w:val="00350FC9"/>
    <w:rsid w:val="00357FB9"/>
    <w:rsid w:val="003A33C9"/>
    <w:rsid w:val="003C07D1"/>
    <w:rsid w:val="003C1834"/>
    <w:rsid w:val="003C532D"/>
    <w:rsid w:val="003C7FAC"/>
    <w:rsid w:val="004009A8"/>
    <w:rsid w:val="00417BA1"/>
    <w:rsid w:val="00461188"/>
    <w:rsid w:val="0047704C"/>
    <w:rsid w:val="004A5959"/>
    <w:rsid w:val="004B5F4C"/>
    <w:rsid w:val="004C3A47"/>
    <w:rsid w:val="004E1C8C"/>
    <w:rsid w:val="00553832"/>
    <w:rsid w:val="00581B66"/>
    <w:rsid w:val="005D5F0F"/>
    <w:rsid w:val="005E3474"/>
    <w:rsid w:val="005F0C9C"/>
    <w:rsid w:val="005F2299"/>
    <w:rsid w:val="006009E5"/>
    <w:rsid w:val="00630A80"/>
    <w:rsid w:val="00643E4A"/>
    <w:rsid w:val="00694957"/>
    <w:rsid w:val="006A586E"/>
    <w:rsid w:val="006D530D"/>
    <w:rsid w:val="006F471E"/>
    <w:rsid w:val="0071529F"/>
    <w:rsid w:val="00731287"/>
    <w:rsid w:val="0075364C"/>
    <w:rsid w:val="00760449"/>
    <w:rsid w:val="007648DD"/>
    <w:rsid w:val="00772617"/>
    <w:rsid w:val="00792A9F"/>
    <w:rsid w:val="007A30ED"/>
    <w:rsid w:val="0082238F"/>
    <w:rsid w:val="0082557F"/>
    <w:rsid w:val="00883808"/>
    <w:rsid w:val="00884615"/>
    <w:rsid w:val="00886C2F"/>
    <w:rsid w:val="008B2A4F"/>
    <w:rsid w:val="008D47D0"/>
    <w:rsid w:val="008E20C7"/>
    <w:rsid w:val="008E5FB7"/>
    <w:rsid w:val="00926D4D"/>
    <w:rsid w:val="00935A02"/>
    <w:rsid w:val="00940E20"/>
    <w:rsid w:val="00964524"/>
    <w:rsid w:val="00A024E4"/>
    <w:rsid w:val="00A54BA9"/>
    <w:rsid w:val="00A74FBA"/>
    <w:rsid w:val="00A75F80"/>
    <w:rsid w:val="00A93DC3"/>
    <w:rsid w:val="00AB0227"/>
    <w:rsid w:val="00AD083B"/>
    <w:rsid w:val="00B04463"/>
    <w:rsid w:val="00B07DF5"/>
    <w:rsid w:val="00B24BBA"/>
    <w:rsid w:val="00B31796"/>
    <w:rsid w:val="00B4449B"/>
    <w:rsid w:val="00B64F38"/>
    <w:rsid w:val="00B75328"/>
    <w:rsid w:val="00BB482F"/>
    <w:rsid w:val="00BB5F03"/>
    <w:rsid w:val="00BF1F58"/>
    <w:rsid w:val="00C044E3"/>
    <w:rsid w:val="00C06298"/>
    <w:rsid w:val="00C32D7A"/>
    <w:rsid w:val="00C36D95"/>
    <w:rsid w:val="00C36E78"/>
    <w:rsid w:val="00C4524F"/>
    <w:rsid w:val="00C62442"/>
    <w:rsid w:val="00C860C2"/>
    <w:rsid w:val="00CA0300"/>
    <w:rsid w:val="00CE1FC3"/>
    <w:rsid w:val="00CF1D83"/>
    <w:rsid w:val="00D02BFA"/>
    <w:rsid w:val="00D11DE3"/>
    <w:rsid w:val="00D2495B"/>
    <w:rsid w:val="00D5147F"/>
    <w:rsid w:val="00DC0AF3"/>
    <w:rsid w:val="00DE4C28"/>
    <w:rsid w:val="00E02FA7"/>
    <w:rsid w:val="00E059B6"/>
    <w:rsid w:val="00E40256"/>
    <w:rsid w:val="00E57862"/>
    <w:rsid w:val="00E71C40"/>
    <w:rsid w:val="00E83B9B"/>
    <w:rsid w:val="00EA7249"/>
    <w:rsid w:val="00ED1AC9"/>
    <w:rsid w:val="00ED5A92"/>
    <w:rsid w:val="00EF6826"/>
    <w:rsid w:val="00F1376C"/>
    <w:rsid w:val="00F2400A"/>
    <w:rsid w:val="00F3653F"/>
    <w:rsid w:val="00F60153"/>
    <w:rsid w:val="00F66DCF"/>
    <w:rsid w:val="00F71804"/>
    <w:rsid w:val="00F8094B"/>
    <w:rsid w:val="00F93CB0"/>
    <w:rsid w:val="00F96EC0"/>
    <w:rsid w:val="00FA25BE"/>
    <w:rsid w:val="00FA5897"/>
    <w:rsid w:val="00FD0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,"/>
  <w:listSeparator w:val=";"/>
  <w15:chartTrackingRefBased/>
  <w15:docId w15:val="{A90142BD-956B-46B0-8EB5-0FAF30139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Mappadocumento">
    <w:name w:val="Document Map"/>
    <w:basedOn w:val="Normale"/>
    <w:semiHidden/>
    <w:rsid w:val="00230024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Collegamentoipertestuale">
    <w:name w:val="Hyperlink"/>
    <w:rsid w:val="00F66DCF"/>
    <w:rPr>
      <w:color w:val="0000FF"/>
      <w:u w:val="single"/>
    </w:rPr>
  </w:style>
  <w:style w:type="paragraph" w:styleId="Intestazione">
    <w:name w:val="header"/>
    <w:basedOn w:val="Normale"/>
    <w:rsid w:val="000C6B2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0C6B29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A75F80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link w:val="TestonotaapidipaginaCarattere"/>
    <w:semiHidden/>
    <w:rsid w:val="002F5974"/>
    <w:rPr>
      <w:sz w:val="20"/>
      <w:szCs w:val="20"/>
    </w:rPr>
  </w:style>
  <w:style w:type="character" w:styleId="Rimandonotaapidipagina">
    <w:name w:val="footnote reference"/>
    <w:semiHidden/>
    <w:rsid w:val="002F5974"/>
    <w:rPr>
      <w:rFonts w:cs="Times New Roman"/>
      <w:vertAlign w:val="superscript"/>
    </w:rPr>
  </w:style>
  <w:style w:type="character" w:customStyle="1" w:styleId="TestonotaapidipaginaCarattere">
    <w:name w:val="Testo nota a piè di pagina Carattere"/>
    <w:link w:val="Testonotaapidipagina"/>
    <w:semiHidden/>
    <w:rsid w:val="00284876"/>
  </w:style>
  <w:style w:type="character" w:customStyle="1" w:styleId="CorpotestoCarattere">
    <w:name w:val="Corpo testo Carattere"/>
    <w:link w:val="Corpotesto"/>
    <w:semiHidden/>
    <w:locked/>
    <w:rsid w:val="00C32D7A"/>
    <w:rPr>
      <w:rFonts w:ascii="Verdana" w:hAnsi="Verdana" w:cs="Verdana"/>
      <w:sz w:val="22"/>
      <w:szCs w:val="22"/>
      <w:lang w:val="en-US" w:eastAsia="en-US" w:bidi="ar-SA"/>
    </w:rPr>
  </w:style>
  <w:style w:type="paragraph" w:styleId="Corpotesto">
    <w:name w:val="Body Text"/>
    <w:basedOn w:val="Normale"/>
    <w:link w:val="CorpotestoCarattere"/>
    <w:rsid w:val="00C32D7A"/>
    <w:pPr>
      <w:widowControl w:val="0"/>
    </w:pPr>
    <w:rPr>
      <w:rFonts w:ascii="Verdana" w:hAnsi="Verdana" w:cs="Verdana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6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fficio.protocollo@sanmicheli.gov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irigente.scolastica@sanmicheli.gov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wmf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aretto\Desktop\carta%20intestata%20Sanmicheli%202011%202012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Sanmicheli 2011 2012</Template>
  <TotalTime>0</TotalTime>
  <Pages>3</Pages>
  <Words>1096</Words>
  <Characters>6248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Istituto Superiore “Michele Sanmicheli”</vt:lpstr>
    </vt:vector>
  </TitlesOfParts>
  <Company/>
  <LinksUpToDate>false</LinksUpToDate>
  <CharactersWithSpaces>7330</CharactersWithSpaces>
  <SharedDoc>false</SharedDoc>
  <HLinks>
    <vt:vector size="12" baseType="variant">
      <vt:variant>
        <vt:i4>5570683</vt:i4>
      </vt:variant>
      <vt:variant>
        <vt:i4>3</vt:i4>
      </vt:variant>
      <vt:variant>
        <vt:i4>0</vt:i4>
      </vt:variant>
      <vt:variant>
        <vt:i4>5</vt:i4>
      </vt:variant>
      <vt:variant>
        <vt:lpwstr>mailto:ufficio.protocollo@sanmicheli.gov.it</vt:lpwstr>
      </vt:variant>
      <vt:variant>
        <vt:lpwstr/>
      </vt:variant>
      <vt:variant>
        <vt:i4>2687006</vt:i4>
      </vt:variant>
      <vt:variant>
        <vt:i4>0</vt:i4>
      </vt:variant>
      <vt:variant>
        <vt:i4>0</vt:i4>
      </vt:variant>
      <vt:variant>
        <vt:i4>5</vt:i4>
      </vt:variant>
      <vt:variant>
        <vt:lpwstr>mailto:dirigente.scolastica@sanmicheli.gov.it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Istituto Superiore “Michele Sanmicheli”</dc:title>
  <dc:subject/>
  <dc:creator>pellegatta</dc:creator>
  <cp:keywords/>
  <dc:description/>
  <cp:lastModifiedBy>giancarlo ceradini</cp:lastModifiedBy>
  <cp:revision>3</cp:revision>
  <cp:lastPrinted>2017-08-29T09:18:00Z</cp:lastPrinted>
  <dcterms:created xsi:type="dcterms:W3CDTF">2018-08-31T07:15:00Z</dcterms:created>
  <dcterms:modified xsi:type="dcterms:W3CDTF">2018-08-31T07:15:00Z</dcterms:modified>
</cp:coreProperties>
</file>